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3632A1" w14:textId="629DE29E" w:rsidR="00047182" w:rsidRPr="007E0F91" w:rsidRDefault="007E0F91" w:rsidP="007E0F91">
      <w:pPr>
        <w:pStyle w:val="Heading1"/>
        <w:rPr>
          <w:rStyle w:val="SubtleEmphasis"/>
          <w:rFonts w:ascii="Arial" w:hAnsi="Arial" w:cs="Arial"/>
          <w:color w:val="auto"/>
          <w:sz w:val="24"/>
        </w:rPr>
      </w:pPr>
      <w:r w:rsidRPr="007E0F91">
        <w:rPr>
          <w:rFonts w:ascii="Arial" w:hAnsi="Arial" w:cs="Arial"/>
          <w:color w:val="auto"/>
          <w:sz w:val="24"/>
          <w:lang w:eastAsia="ko-KR"/>
        </w:rPr>
        <w:t>SINGHEALTH MEDICAL STUDENT TALENT DEVELOPMENT AWARD</w:t>
      </w:r>
      <w:r w:rsidR="00C7445E">
        <w:rPr>
          <w:rFonts w:ascii="Arial" w:hAnsi="Arial" w:cs="Arial"/>
          <w:color w:val="auto"/>
          <w:sz w:val="24"/>
          <w:lang w:eastAsia="ko-KR"/>
        </w:rPr>
        <w:t xml:space="preserve"> - TRAVEL</w:t>
      </w:r>
    </w:p>
    <w:p w14:paraId="633632A2" w14:textId="45B7BCBA" w:rsidR="00047182" w:rsidRDefault="00BC0C39" w:rsidP="00047182">
      <w:pPr>
        <w:pStyle w:val="NoSpacing"/>
        <w:rPr>
          <w:rFonts w:ascii="Arial" w:hAnsi="Arial" w:cs="Arial"/>
          <w:i/>
          <w:sz w:val="24"/>
          <w:szCs w:val="20"/>
          <w:lang w:eastAsia="ko-KR"/>
        </w:rPr>
      </w:pPr>
      <w:r>
        <w:rPr>
          <w:rFonts w:ascii="Arial" w:hAnsi="Arial" w:cs="Arial"/>
          <w:i/>
          <w:sz w:val="24"/>
          <w:szCs w:val="20"/>
          <w:lang w:eastAsia="ko-KR"/>
        </w:rPr>
        <w:t>Post Conference Repor</w:t>
      </w:r>
      <w:r w:rsidR="00D9165E">
        <w:rPr>
          <w:rFonts w:ascii="Arial" w:hAnsi="Arial" w:cs="Arial"/>
          <w:i/>
          <w:sz w:val="24"/>
          <w:szCs w:val="20"/>
          <w:lang w:eastAsia="ko-KR"/>
        </w:rPr>
        <w:t xml:space="preserve">t </w:t>
      </w:r>
      <w:r w:rsidR="00E30296">
        <w:rPr>
          <w:rFonts w:ascii="Arial" w:hAnsi="Arial" w:cs="Arial"/>
          <w:i/>
          <w:sz w:val="24"/>
          <w:szCs w:val="20"/>
          <w:highlight w:val="yellow"/>
          <w:lang w:eastAsia="ko-KR"/>
        </w:rPr>
        <w:t>(T</w:t>
      </w:r>
      <w:r w:rsidR="00D9165E" w:rsidRPr="00681ECB">
        <w:rPr>
          <w:rFonts w:ascii="Arial" w:hAnsi="Arial" w:cs="Arial"/>
          <w:i/>
          <w:sz w:val="24"/>
          <w:szCs w:val="20"/>
          <w:highlight w:val="yellow"/>
          <w:lang w:eastAsia="ko-KR"/>
        </w:rPr>
        <w:t xml:space="preserve">o be submitted within </w:t>
      </w:r>
      <w:r w:rsidR="00E13ED1">
        <w:rPr>
          <w:rFonts w:ascii="Arial" w:hAnsi="Arial" w:cs="Arial"/>
          <w:i/>
          <w:sz w:val="24"/>
          <w:szCs w:val="20"/>
          <w:highlight w:val="yellow"/>
          <w:lang w:eastAsia="ko-KR"/>
        </w:rPr>
        <w:t>1</w:t>
      </w:r>
      <w:r w:rsidR="00D9165E" w:rsidRPr="00681ECB">
        <w:rPr>
          <w:rFonts w:ascii="Arial" w:hAnsi="Arial" w:cs="Arial"/>
          <w:i/>
          <w:sz w:val="24"/>
          <w:szCs w:val="20"/>
          <w:highlight w:val="yellow"/>
          <w:lang w:eastAsia="ko-KR"/>
        </w:rPr>
        <w:t xml:space="preserve"> month </w:t>
      </w:r>
      <w:r w:rsidR="00C004D6">
        <w:rPr>
          <w:rFonts w:ascii="Arial" w:hAnsi="Arial" w:cs="Arial"/>
          <w:i/>
          <w:sz w:val="24"/>
          <w:szCs w:val="20"/>
          <w:highlight w:val="yellow"/>
          <w:lang w:eastAsia="ko-KR"/>
        </w:rPr>
        <w:t xml:space="preserve">from date of </w:t>
      </w:r>
      <w:r w:rsidR="002C0A28">
        <w:rPr>
          <w:rFonts w:ascii="Arial" w:hAnsi="Arial" w:cs="Arial"/>
          <w:i/>
          <w:sz w:val="24"/>
          <w:szCs w:val="20"/>
          <w:highlight w:val="yellow"/>
          <w:lang w:eastAsia="ko-KR"/>
        </w:rPr>
        <w:t>presentation</w:t>
      </w:r>
      <w:r w:rsidR="00D9165E" w:rsidRPr="00681ECB">
        <w:rPr>
          <w:rFonts w:ascii="Arial" w:hAnsi="Arial" w:cs="Arial"/>
          <w:i/>
          <w:sz w:val="24"/>
          <w:szCs w:val="20"/>
          <w:highlight w:val="yellow"/>
          <w:lang w:eastAsia="ko-KR"/>
        </w:rPr>
        <w:t>)</w:t>
      </w:r>
      <w:r w:rsidR="00D9165E">
        <w:rPr>
          <w:rFonts w:ascii="Arial" w:hAnsi="Arial" w:cs="Arial"/>
          <w:i/>
          <w:sz w:val="24"/>
          <w:szCs w:val="20"/>
          <w:lang w:eastAsia="ko-KR"/>
        </w:rPr>
        <w:t xml:space="preserve"> </w:t>
      </w:r>
    </w:p>
    <w:p w14:paraId="3AE33A07" w14:textId="77777777" w:rsidR="007E0F91" w:rsidRDefault="007E0F91" w:rsidP="00047182">
      <w:pPr>
        <w:pStyle w:val="NoSpacing"/>
        <w:rPr>
          <w:rFonts w:ascii="Arial" w:hAnsi="Arial" w:cs="Arial"/>
          <w:sz w:val="24"/>
          <w:szCs w:val="20"/>
          <w:lang w:eastAsia="ko-KR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964"/>
        <w:gridCol w:w="5245"/>
      </w:tblGrid>
      <w:tr w:rsidR="007E0F91" w14:paraId="245F7245" w14:textId="77777777" w:rsidTr="00311736">
        <w:trPr>
          <w:trHeight w:val="381"/>
        </w:trPr>
        <w:tc>
          <w:tcPr>
            <w:tcW w:w="3964" w:type="dxa"/>
            <w:shd w:val="clear" w:color="auto" w:fill="BFBFBF" w:themeFill="background1" w:themeFillShade="BF"/>
            <w:vAlign w:val="center"/>
          </w:tcPr>
          <w:p w14:paraId="5561B1CC" w14:textId="48177658" w:rsidR="007E0F91" w:rsidRPr="007E0F91" w:rsidRDefault="006A22BE" w:rsidP="00311736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>Title of Project</w:t>
            </w:r>
            <w:r w:rsidR="00BC0C39">
              <w:rPr>
                <w:rFonts w:ascii="Arial" w:hAnsi="Arial" w:cs="Arial"/>
                <w:b/>
                <w:szCs w:val="20"/>
                <w:lang w:eastAsia="ko-KR"/>
              </w:rPr>
              <w:t xml:space="preserve"> </w:t>
            </w:r>
          </w:p>
        </w:tc>
        <w:tc>
          <w:tcPr>
            <w:tcW w:w="5245" w:type="dxa"/>
          </w:tcPr>
          <w:p w14:paraId="1FEEB9ED" w14:textId="0CF2DE29" w:rsidR="007E0F91" w:rsidRPr="007E0F91" w:rsidRDefault="007E0F91" w:rsidP="00047182">
            <w:pPr>
              <w:pStyle w:val="NoSpacing"/>
              <w:rPr>
                <w:rFonts w:ascii="Arial" w:hAnsi="Arial" w:cs="Arial"/>
                <w:szCs w:val="20"/>
                <w:lang w:eastAsia="ko-KR"/>
              </w:rPr>
            </w:pPr>
          </w:p>
        </w:tc>
      </w:tr>
      <w:tr w:rsidR="006A22BE" w14:paraId="43822CB3" w14:textId="77777777" w:rsidTr="00311736">
        <w:trPr>
          <w:trHeight w:val="399"/>
        </w:trPr>
        <w:tc>
          <w:tcPr>
            <w:tcW w:w="3964" w:type="dxa"/>
            <w:shd w:val="clear" w:color="auto" w:fill="BFBFBF" w:themeFill="background1" w:themeFillShade="BF"/>
            <w:vAlign w:val="center"/>
          </w:tcPr>
          <w:p w14:paraId="027FA297" w14:textId="4A225262" w:rsidR="006A22BE" w:rsidRDefault="006A22BE" w:rsidP="00311736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>Name of Project Supervisor</w:t>
            </w:r>
          </w:p>
        </w:tc>
        <w:tc>
          <w:tcPr>
            <w:tcW w:w="5245" w:type="dxa"/>
            <w:vAlign w:val="center"/>
          </w:tcPr>
          <w:p w14:paraId="758D299C" w14:textId="77777777" w:rsidR="006A22BE" w:rsidRDefault="006A22BE" w:rsidP="005241F7">
            <w:pPr>
              <w:pStyle w:val="NoSpacing"/>
              <w:rPr>
                <w:rFonts w:ascii="Arial" w:hAnsi="Arial" w:cs="Arial"/>
                <w:szCs w:val="20"/>
                <w:lang w:eastAsia="ko-KR"/>
              </w:rPr>
            </w:pPr>
          </w:p>
        </w:tc>
      </w:tr>
      <w:tr w:rsidR="005241F7" w14:paraId="39420DBA" w14:textId="77777777" w:rsidTr="00311736">
        <w:tc>
          <w:tcPr>
            <w:tcW w:w="3964" w:type="dxa"/>
            <w:shd w:val="clear" w:color="auto" w:fill="BFBFBF" w:themeFill="background1" w:themeFillShade="BF"/>
            <w:vAlign w:val="center"/>
          </w:tcPr>
          <w:p w14:paraId="1CF5AEB0" w14:textId="0CE24EA0" w:rsidR="005241F7" w:rsidRDefault="00311736" w:rsidP="00311736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 xml:space="preserve">Administered by  </w:t>
            </w:r>
            <w:r w:rsidR="006A22BE">
              <w:rPr>
                <w:rFonts w:ascii="Arial" w:hAnsi="Arial" w:cs="Arial"/>
                <w:b/>
                <w:szCs w:val="20"/>
                <w:lang w:eastAsia="ko-KR"/>
              </w:rPr>
              <w:t>(Academic Clinical Programme</w:t>
            </w:r>
            <w:r>
              <w:rPr>
                <w:rFonts w:ascii="Arial" w:hAnsi="Arial" w:cs="Arial"/>
                <w:b/>
                <w:szCs w:val="20"/>
                <w:lang w:eastAsia="ko-KR"/>
              </w:rPr>
              <w:t xml:space="preserve"> - ACP</w:t>
            </w:r>
            <w:r w:rsidR="006A22BE">
              <w:rPr>
                <w:rFonts w:ascii="Arial" w:hAnsi="Arial" w:cs="Arial"/>
                <w:b/>
                <w:szCs w:val="20"/>
                <w:lang w:eastAsia="ko-KR"/>
              </w:rPr>
              <w:t>)</w:t>
            </w:r>
            <w:r>
              <w:rPr>
                <w:rFonts w:ascii="Arial" w:hAnsi="Arial" w:cs="Arial"/>
                <w:b/>
                <w:szCs w:val="20"/>
                <w:lang w:eastAsia="ko-KR"/>
              </w:rPr>
              <w:t xml:space="preserve"> </w:t>
            </w:r>
          </w:p>
        </w:tc>
        <w:tc>
          <w:tcPr>
            <w:tcW w:w="5245" w:type="dxa"/>
            <w:vAlign w:val="center"/>
          </w:tcPr>
          <w:p w14:paraId="183B6298" w14:textId="35C9920A" w:rsidR="005241F7" w:rsidRPr="007E0F91" w:rsidRDefault="005241F7" w:rsidP="005241F7">
            <w:pPr>
              <w:pStyle w:val="NoSpacing"/>
              <w:rPr>
                <w:rFonts w:ascii="Arial" w:hAnsi="Arial" w:cs="Arial"/>
                <w:szCs w:val="20"/>
                <w:lang w:eastAsia="ko-KR"/>
              </w:rPr>
            </w:pPr>
          </w:p>
        </w:tc>
      </w:tr>
      <w:tr w:rsidR="006A22BE" w14:paraId="74AE01F4" w14:textId="77777777" w:rsidTr="00311736">
        <w:trPr>
          <w:trHeight w:val="343"/>
        </w:trPr>
        <w:tc>
          <w:tcPr>
            <w:tcW w:w="3964" w:type="dxa"/>
            <w:shd w:val="clear" w:color="auto" w:fill="BFBFBF" w:themeFill="background1" w:themeFillShade="BF"/>
            <w:vAlign w:val="center"/>
          </w:tcPr>
          <w:p w14:paraId="7CAF8B3E" w14:textId="415E13BE" w:rsidR="006A22BE" w:rsidRPr="007E0F91" w:rsidRDefault="006A22BE" w:rsidP="00311736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>Award Cycle</w:t>
            </w:r>
          </w:p>
        </w:tc>
        <w:tc>
          <w:tcPr>
            <w:tcW w:w="5245" w:type="dxa"/>
            <w:vAlign w:val="center"/>
          </w:tcPr>
          <w:p w14:paraId="757DC2FB" w14:textId="64A70B0A" w:rsidR="006A22BE" w:rsidRPr="007E0F91" w:rsidRDefault="006A22BE" w:rsidP="006A22BE">
            <w:pPr>
              <w:pStyle w:val="NoSpacing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FY20</w:t>
            </w:r>
            <w:r w:rsidR="00A64E80">
              <w:rPr>
                <w:rFonts w:ascii="Arial" w:hAnsi="Arial" w:cs="Arial"/>
                <w:szCs w:val="20"/>
                <w:lang w:eastAsia="ko-KR"/>
              </w:rPr>
              <w:t>XX</w:t>
            </w:r>
            <w:r>
              <w:rPr>
                <w:rFonts w:ascii="Arial" w:hAnsi="Arial" w:cs="Arial"/>
                <w:szCs w:val="20"/>
                <w:lang w:eastAsia="ko-KR"/>
              </w:rPr>
              <w:t xml:space="preserve"> Cycle </w:t>
            </w:r>
            <w:r w:rsidR="00F11421">
              <w:rPr>
                <w:rFonts w:ascii="Arial" w:hAnsi="Arial" w:cs="Arial"/>
                <w:szCs w:val="20"/>
                <w:lang w:eastAsia="ko-KR"/>
              </w:rPr>
              <w:t>X</w:t>
            </w:r>
            <w:r>
              <w:rPr>
                <w:rFonts w:ascii="Arial" w:hAnsi="Arial" w:cs="Arial"/>
                <w:szCs w:val="20"/>
                <w:lang w:eastAsia="ko-KR"/>
              </w:rPr>
              <w:t xml:space="preserve"> (</w:t>
            </w:r>
            <w:r w:rsidR="00A64E80">
              <w:rPr>
                <w:rFonts w:ascii="Arial" w:hAnsi="Arial" w:cs="Arial"/>
                <w:szCs w:val="20"/>
                <w:lang w:eastAsia="ko-KR"/>
              </w:rPr>
              <w:t>DD</w:t>
            </w:r>
            <w:r w:rsidR="00F11421">
              <w:rPr>
                <w:rFonts w:ascii="Arial" w:hAnsi="Arial" w:cs="Arial"/>
                <w:szCs w:val="20"/>
                <w:lang w:eastAsia="ko-KR"/>
              </w:rPr>
              <w:t>/</w:t>
            </w:r>
            <w:r w:rsidR="00A64E80">
              <w:rPr>
                <w:rFonts w:ascii="Arial" w:hAnsi="Arial" w:cs="Arial"/>
                <w:szCs w:val="20"/>
                <w:lang w:eastAsia="ko-KR"/>
              </w:rPr>
              <w:t>MM</w:t>
            </w:r>
            <w:r w:rsidR="00F11421">
              <w:rPr>
                <w:rFonts w:ascii="Arial" w:hAnsi="Arial" w:cs="Arial"/>
                <w:szCs w:val="20"/>
                <w:lang w:eastAsia="ko-KR"/>
              </w:rPr>
              <w:t>/</w:t>
            </w:r>
            <w:r w:rsidR="00A64E80">
              <w:rPr>
                <w:rFonts w:ascii="Arial" w:hAnsi="Arial" w:cs="Arial"/>
                <w:szCs w:val="20"/>
                <w:lang w:eastAsia="ko-KR"/>
              </w:rPr>
              <w:t>YYYY</w:t>
            </w:r>
            <w:r>
              <w:rPr>
                <w:rFonts w:ascii="Arial" w:hAnsi="Arial" w:cs="Arial"/>
                <w:szCs w:val="20"/>
                <w:lang w:eastAsia="ko-KR"/>
              </w:rPr>
              <w:t xml:space="preserve"> – </w:t>
            </w:r>
            <w:r w:rsidR="00A64E80">
              <w:rPr>
                <w:rFonts w:ascii="Arial" w:hAnsi="Arial" w:cs="Arial"/>
                <w:szCs w:val="20"/>
                <w:lang w:eastAsia="ko-KR"/>
              </w:rPr>
              <w:t>DD</w:t>
            </w:r>
            <w:r w:rsidR="00F11421">
              <w:rPr>
                <w:rFonts w:ascii="Arial" w:hAnsi="Arial" w:cs="Arial"/>
                <w:szCs w:val="20"/>
                <w:lang w:eastAsia="ko-KR"/>
              </w:rPr>
              <w:t>/</w:t>
            </w:r>
            <w:r w:rsidR="00A64E80">
              <w:rPr>
                <w:rFonts w:ascii="Arial" w:hAnsi="Arial" w:cs="Arial"/>
                <w:szCs w:val="20"/>
                <w:lang w:eastAsia="ko-KR"/>
              </w:rPr>
              <w:t>MM</w:t>
            </w:r>
            <w:r w:rsidR="00F11421">
              <w:rPr>
                <w:rFonts w:ascii="Arial" w:hAnsi="Arial" w:cs="Arial"/>
                <w:szCs w:val="20"/>
                <w:lang w:eastAsia="ko-KR"/>
              </w:rPr>
              <w:t>/</w:t>
            </w:r>
            <w:r w:rsidR="00A64E80">
              <w:rPr>
                <w:rFonts w:ascii="Arial" w:hAnsi="Arial" w:cs="Arial"/>
                <w:szCs w:val="20"/>
                <w:lang w:eastAsia="ko-KR"/>
              </w:rPr>
              <w:t>YYYY</w:t>
            </w:r>
            <w:r>
              <w:rPr>
                <w:rFonts w:ascii="Arial" w:hAnsi="Arial" w:cs="Arial"/>
                <w:szCs w:val="20"/>
                <w:lang w:eastAsia="ko-KR"/>
              </w:rPr>
              <w:t>)</w:t>
            </w:r>
          </w:p>
        </w:tc>
      </w:tr>
      <w:tr w:rsidR="006A22BE" w14:paraId="14B937F8" w14:textId="77777777" w:rsidTr="00311736">
        <w:trPr>
          <w:trHeight w:val="357"/>
        </w:trPr>
        <w:tc>
          <w:tcPr>
            <w:tcW w:w="3964" w:type="dxa"/>
            <w:shd w:val="clear" w:color="auto" w:fill="BFBFBF" w:themeFill="background1" w:themeFillShade="BF"/>
            <w:vAlign w:val="center"/>
          </w:tcPr>
          <w:p w14:paraId="3EDC3E2E" w14:textId="57C68AD6" w:rsidR="006A22BE" w:rsidRDefault="006A22BE" w:rsidP="00311736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>Name of Awardee</w:t>
            </w:r>
          </w:p>
        </w:tc>
        <w:tc>
          <w:tcPr>
            <w:tcW w:w="5245" w:type="dxa"/>
          </w:tcPr>
          <w:p w14:paraId="224A3AA9" w14:textId="77777777" w:rsidR="006A22BE" w:rsidRPr="007E0F91" w:rsidRDefault="006A22BE" w:rsidP="005241F7">
            <w:pPr>
              <w:pStyle w:val="NoSpacing"/>
              <w:rPr>
                <w:rFonts w:ascii="Arial" w:hAnsi="Arial" w:cs="Arial"/>
                <w:szCs w:val="20"/>
                <w:lang w:eastAsia="ko-KR"/>
              </w:rPr>
            </w:pPr>
          </w:p>
        </w:tc>
      </w:tr>
      <w:tr w:rsidR="005241F7" w14:paraId="4979B84E" w14:textId="77777777" w:rsidTr="00311736">
        <w:trPr>
          <w:trHeight w:val="405"/>
        </w:trPr>
        <w:tc>
          <w:tcPr>
            <w:tcW w:w="3964" w:type="dxa"/>
            <w:shd w:val="clear" w:color="auto" w:fill="BFBFBF" w:themeFill="background1" w:themeFillShade="BF"/>
            <w:vAlign w:val="center"/>
          </w:tcPr>
          <w:p w14:paraId="528DE7B3" w14:textId="72BA1DCD" w:rsidR="005241F7" w:rsidRPr="007E0F91" w:rsidRDefault="005241F7" w:rsidP="00311736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>Name of Conference</w:t>
            </w:r>
          </w:p>
        </w:tc>
        <w:tc>
          <w:tcPr>
            <w:tcW w:w="5245" w:type="dxa"/>
          </w:tcPr>
          <w:p w14:paraId="28FE93D2" w14:textId="5607664A" w:rsidR="005241F7" w:rsidRPr="007E0F91" w:rsidRDefault="005241F7" w:rsidP="005241F7">
            <w:pPr>
              <w:pStyle w:val="NoSpacing"/>
              <w:rPr>
                <w:rFonts w:ascii="Arial" w:hAnsi="Arial" w:cs="Arial"/>
                <w:szCs w:val="20"/>
                <w:lang w:eastAsia="ko-KR"/>
              </w:rPr>
            </w:pPr>
          </w:p>
        </w:tc>
      </w:tr>
      <w:tr w:rsidR="005241F7" w14:paraId="52ECA9F6" w14:textId="77777777" w:rsidTr="00311736">
        <w:trPr>
          <w:trHeight w:val="425"/>
        </w:trPr>
        <w:tc>
          <w:tcPr>
            <w:tcW w:w="3964" w:type="dxa"/>
            <w:shd w:val="clear" w:color="auto" w:fill="BFBFBF" w:themeFill="background1" w:themeFillShade="BF"/>
            <w:vAlign w:val="center"/>
          </w:tcPr>
          <w:p w14:paraId="03FF6FF4" w14:textId="16F398E7" w:rsidR="005241F7" w:rsidRDefault="005241F7" w:rsidP="00311736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>Conference Dates</w:t>
            </w:r>
          </w:p>
        </w:tc>
        <w:tc>
          <w:tcPr>
            <w:tcW w:w="5245" w:type="dxa"/>
          </w:tcPr>
          <w:p w14:paraId="79768581" w14:textId="74EBFFC5" w:rsidR="005241F7" w:rsidRPr="007E0F91" w:rsidRDefault="005241F7" w:rsidP="005241F7">
            <w:pPr>
              <w:pStyle w:val="NoSpacing"/>
              <w:rPr>
                <w:rFonts w:ascii="Arial" w:hAnsi="Arial" w:cs="Arial"/>
                <w:szCs w:val="20"/>
                <w:lang w:eastAsia="ko-KR"/>
              </w:rPr>
            </w:pPr>
          </w:p>
        </w:tc>
      </w:tr>
    </w:tbl>
    <w:p w14:paraId="7B255C02" w14:textId="77777777" w:rsidR="007E0F91" w:rsidRDefault="007E0F91" w:rsidP="00047182">
      <w:pPr>
        <w:pStyle w:val="NoSpacing"/>
        <w:rPr>
          <w:rFonts w:ascii="Arial" w:hAnsi="Arial" w:cs="Arial"/>
          <w:szCs w:val="20"/>
          <w:lang w:eastAsia="ko-KR"/>
        </w:rPr>
      </w:pPr>
    </w:p>
    <w:p w14:paraId="6D97B338" w14:textId="77777777" w:rsidR="00BC0C39" w:rsidRPr="007E0F91" w:rsidRDefault="00BC0C39" w:rsidP="00047182">
      <w:pPr>
        <w:pStyle w:val="NoSpacing"/>
        <w:rPr>
          <w:rFonts w:ascii="Arial" w:hAnsi="Arial" w:cs="Arial"/>
          <w:szCs w:val="20"/>
          <w:lang w:eastAsia="ko-KR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1D7D49" w:rsidRPr="00213840" w14:paraId="45064D47" w14:textId="77777777" w:rsidTr="006A22BE">
        <w:trPr>
          <w:trHeight w:hRule="exact" w:val="432"/>
        </w:trPr>
        <w:tc>
          <w:tcPr>
            <w:tcW w:w="9351" w:type="dxa"/>
            <w:shd w:val="clear" w:color="auto" w:fill="C6D9F1" w:themeFill="text2" w:themeFillTint="33"/>
            <w:vAlign w:val="center"/>
          </w:tcPr>
          <w:p w14:paraId="26C0944E" w14:textId="7F379C50" w:rsidR="001D7D49" w:rsidRPr="00213840" w:rsidRDefault="001D7D49" w:rsidP="00213840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213840">
              <w:rPr>
                <w:rFonts w:ascii="Arial" w:hAnsi="Arial" w:cs="Arial"/>
                <w:b/>
                <w:sz w:val="20"/>
                <w:szCs w:val="20"/>
                <w:lang w:eastAsia="ko-KR"/>
              </w:rPr>
              <w:t xml:space="preserve">Section </w:t>
            </w:r>
            <w:r w:rsidR="00C3060F" w:rsidRPr="00213840">
              <w:rPr>
                <w:rFonts w:ascii="Arial" w:hAnsi="Arial" w:cs="Arial"/>
                <w:b/>
                <w:sz w:val="20"/>
                <w:szCs w:val="20"/>
                <w:lang w:eastAsia="ko-KR"/>
              </w:rPr>
              <w:t>1 – For Student’s Inputs</w:t>
            </w:r>
            <w:r w:rsidRPr="00213840">
              <w:rPr>
                <w:rFonts w:ascii="Arial" w:hAnsi="Arial" w:cs="Arial"/>
                <w:b/>
                <w:sz w:val="20"/>
                <w:szCs w:val="20"/>
                <w:lang w:eastAsia="ko-KR"/>
              </w:rPr>
              <w:t xml:space="preserve"> </w:t>
            </w:r>
          </w:p>
        </w:tc>
      </w:tr>
      <w:tr w:rsidR="007E0F91" w:rsidRPr="007E0F91" w14:paraId="2D0D2D0D" w14:textId="77777777" w:rsidTr="006A22BE">
        <w:tc>
          <w:tcPr>
            <w:tcW w:w="9351" w:type="dxa"/>
          </w:tcPr>
          <w:p w14:paraId="1911A2BB" w14:textId="54B44DA9" w:rsidR="00540634" w:rsidRDefault="006A22BE" w:rsidP="00540634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sz w:val="20"/>
                <w:szCs w:val="20"/>
                <w:lang w:eastAsia="ko-KR"/>
              </w:rPr>
              <w:t xml:space="preserve">What are the contributions you did prior to this research presentation? How has this presentation benefited you in your learning journey as a medical student? What are your future plans? </w:t>
            </w:r>
          </w:p>
          <w:p w14:paraId="4C04B4E7" w14:textId="002B52BC" w:rsidR="00D077C6" w:rsidRDefault="00D077C6" w:rsidP="00540634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5DC6271" w14:textId="77777777" w:rsidR="00B60D77" w:rsidRDefault="00B60D77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72B93E06" w14:textId="77777777" w:rsidR="00B60D77" w:rsidRDefault="00B60D77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78D5621" w14:textId="77777777" w:rsidR="00B60D77" w:rsidRDefault="00B60D77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42E03B0" w14:textId="77777777" w:rsidR="00B60D77" w:rsidRDefault="00B60D77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450264B" w14:textId="77777777" w:rsidR="00B60D77" w:rsidRDefault="00B60D77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E0B5C1E" w14:textId="36ADD2BF" w:rsidR="00B60D77" w:rsidRDefault="00B60D77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57AC40D" w14:textId="5F3229AB" w:rsidR="00704B31" w:rsidRDefault="00704B31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2757AB0" w14:textId="0FF06531" w:rsidR="00704B31" w:rsidRDefault="00704B31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466C592" w14:textId="45B6316E" w:rsidR="00704B31" w:rsidRDefault="00704B31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7993160F" w14:textId="1AC23A22" w:rsidR="00704B31" w:rsidRDefault="00704B31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83CE76B" w14:textId="4386CF22" w:rsidR="00704B31" w:rsidRDefault="00704B31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5C52E55" w14:textId="188F4AB3" w:rsidR="00704B31" w:rsidRDefault="00704B31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C316402" w14:textId="1DD6764C" w:rsidR="00704B31" w:rsidRDefault="00704B31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78505B8" w14:textId="553941F4" w:rsidR="00704B31" w:rsidRDefault="00704B31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0A40CE1" w14:textId="008EC20C" w:rsidR="00704B31" w:rsidRDefault="00704B31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CA63437" w14:textId="0405156A" w:rsidR="00704B31" w:rsidRDefault="00704B31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2132A52" w14:textId="444B6913" w:rsidR="00311736" w:rsidRDefault="00311736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C0ADD37" w14:textId="77777777" w:rsidR="00311736" w:rsidRDefault="00311736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7B43481B" w14:textId="77777777" w:rsidR="00704B31" w:rsidRDefault="00704B31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1894EFD" w14:textId="77777777" w:rsidR="001202D4" w:rsidRDefault="001202D4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B50A90B" w14:textId="5EBA8E79" w:rsidR="009A0C17" w:rsidRDefault="009A0C17" w:rsidP="00E5677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3EAEA3D" w14:textId="667CE6FE" w:rsidR="009A0C17" w:rsidRDefault="009A0C17" w:rsidP="006A22BE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5A5A83D" w14:textId="77777777" w:rsidR="009A0C17" w:rsidRDefault="009A0C17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7AFA3A3" w14:textId="77777777" w:rsidR="004F7441" w:rsidRDefault="004F7441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C894FF2" w14:textId="77777777" w:rsidR="00B60D77" w:rsidRDefault="00B60D77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9A33FB5" w14:textId="77777777" w:rsidR="00540634" w:rsidRDefault="00540634" w:rsidP="0070654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DBFAAEE" w14:textId="63C4A470" w:rsidR="00213840" w:rsidRPr="007E0F91" w:rsidRDefault="00213840" w:rsidP="00944105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</w:tc>
      </w:tr>
      <w:tr w:rsidR="001A1009" w:rsidRPr="00213840" w14:paraId="679A05E0" w14:textId="77777777" w:rsidTr="006A22BE">
        <w:trPr>
          <w:trHeight w:hRule="exact" w:val="432"/>
        </w:trPr>
        <w:tc>
          <w:tcPr>
            <w:tcW w:w="9351" w:type="dxa"/>
            <w:shd w:val="clear" w:color="auto" w:fill="C6D9F1" w:themeFill="text2" w:themeFillTint="33"/>
            <w:vAlign w:val="center"/>
          </w:tcPr>
          <w:p w14:paraId="02D60568" w14:textId="77777777" w:rsidR="001A1009" w:rsidRPr="00213840" w:rsidRDefault="001A1009" w:rsidP="002750C4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213840">
              <w:rPr>
                <w:rFonts w:ascii="Arial" w:hAnsi="Arial" w:cs="Arial"/>
                <w:b/>
                <w:sz w:val="20"/>
                <w:szCs w:val="20"/>
                <w:lang w:eastAsia="ko-KR"/>
              </w:rPr>
              <w:t xml:space="preserve">Section 1 – For Student’s Inputs </w:t>
            </w:r>
          </w:p>
        </w:tc>
      </w:tr>
      <w:tr w:rsidR="00213840" w:rsidRPr="007E0F91" w14:paraId="169DA601" w14:textId="77777777" w:rsidTr="006A22BE">
        <w:tc>
          <w:tcPr>
            <w:tcW w:w="9351" w:type="dxa"/>
          </w:tcPr>
          <w:p w14:paraId="1C73B819" w14:textId="5C71DEB4" w:rsidR="00540634" w:rsidRDefault="00540634" w:rsidP="00540634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0350B7">
              <w:rPr>
                <w:rFonts w:ascii="Arial" w:hAnsi="Arial" w:cs="Arial"/>
                <w:sz w:val="20"/>
                <w:szCs w:val="20"/>
                <w:lang w:eastAsia="ko-KR"/>
              </w:rPr>
              <w:lastRenderedPageBreak/>
              <w:t>Describe benefits resulting from your interaction with SingHealth faculty</w:t>
            </w:r>
            <w:r>
              <w:rPr>
                <w:rFonts w:ascii="Arial" w:hAnsi="Arial" w:cs="Arial"/>
                <w:sz w:val="20"/>
                <w:szCs w:val="20"/>
                <w:lang w:eastAsia="ko-KR"/>
              </w:rPr>
              <w:t xml:space="preserve"> / Supervising Faculty</w:t>
            </w:r>
            <w:r w:rsidRPr="000350B7">
              <w:rPr>
                <w:rFonts w:ascii="Arial" w:hAnsi="Arial" w:cs="Arial"/>
                <w:sz w:val="20"/>
                <w:szCs w:val="20"/>
                <w:lang w:eastAsia="ko-KR"/>
              </w:rPr>
              <w:t xml:space="preserve"> while working on this p</w:t>
            </w:r>
            <w:r>
              <w:rPr>
                <w:rFonts w:ascii="Arial" w:hAnsi="Arial" w:cs="Arial"/>
                <w:sz w:val="20"/>
                <w:szCs w:val="20"/>
                <w:lang w:eastAsia="ko-KR"/>
              </w:rPr>
              <w:t xml:space="preserve">resentation and </w:t>
            </w:r>
            <w:r w:rsidRPr="000350B7">
              <w:rPr>
                <w:rFonts w:ascii="Arial" w:hAnsi="Arial" w:cs="Arial"/>
                <w:sz w:val="20"/>
                <w:szCs w:val="20"/>
                <w:lang w:eastAsia="ko-KR"/>
              </w:rPr>
              <w:t>suggest recommendation</w:t>
            </w:r>
            <w:r>
              <w:rPr>
                <w:rFonts w:ascii="Arial" w:hAnsi="Arial" w:cs="Arial"/>
                <w:sz w:val="20"/>
                <w:szCs w:val="20"/>
                <w:lang w:eastAsia="ko-KR"/>
              </w:rPr>
              <w:t>(</w:t>
            </w:r>
            <w:r w:rsidRPr="000350B7">
              <w:rPr>
                <w:rFonts w:ascii="Arial" w:hAnsi="Arial" w:cs="Arial"/>
                <w:sz w:val="20"/>
                <w:szCs w:val="20"/>
                <w:lang w:eastAsia="ko-KR"/>
              </w:rPr>
              <w:t>s</w:t>
            </w:r>
            <w:r>
              <w:rPr>
                <w:rFonts w:ascii="Arial" w:hAnsi="Arial" w:cs="Arial"/>
                <w:sz w:val="20"/>
                <w:szCs w:val="20"/>
                <w:lang w:eastAsia="ko-KR"/>
              </w:rPr>
              <w:t>)</w:t>
            </w:r>
            <w:r w:rsidRPr="000350B7">
              <w:rPr>
                <w:rFonts w:ascii="Arial" w:hAnsi="Arial" w:cs="Arial"/>
                <w:sz w:val="20"/>
                <w:szCs w:val="20"/>
                <w:lang w:eastAsia="ko-KR"/>
              </w:rPr>
              <w:t xml:space="preserve"> for improvements.</w:t>
            </w:r>
          </w:p>
          <w:p w14:paraId="584E34A1" w14:textId="64DD64DF" w:rsidR="00213840" w:rsidRDefault="00213840" w:rsidP="00540634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1E6845E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370EAF5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DF2868D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C20CF5B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1BF7A66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9C77892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4692087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011AA52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0BFC603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66B7B3B" w14:textId="4D25FAC1" w:rsidR="009A0C17" w:rsidRDefault="009A0C17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E588B67" w14:textId="7CD84020" w:rsidR="009A0C17" w:rsidRDefault="009A0C17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F2112F3" w14:textId="0DD44265" w:rsidR="006A22BE" w:rsidRDefault="006A22BE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303CF0C" w14:textId="642ACC3C" w:rsidR="006A22BE" w:rsidRDefault="006A22BE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8EA0192" w14:textId="244B2DD6" w:rsidR="006A22BE" w:rsidRDefault="006A22BE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732A1E84" w14:textId="77777777" w:rsidR="006A22BE" w:rsidRDefault="006A22BE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F5C69FC" w14:textId="77777777" w:rsidR="00E56772" w:rsidRDefault="00E56772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7A244E03" w14:textId="5DD1CF96" w:rsidR="009A0C17" w:rsidRDefault="009A0C17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5158921" w14:textId="5D92408F" w:rsidR="009A0C17" w:rsidRDefault="009A0C17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EC398CC" w14:textId="40C9A4B3" w:rsidR="006A22BE" w:rsidRDefault="006A22BE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2C031A9" w14:textId="77777777" w:rsidR="006A22BE" w:rsidRDefault="006A22BE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702A2B11" w14:textId="1CC32982" w:rsidR="006A22BE" w:rsidRDefault="006A22BE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61C1D4C" w14:textId="77777777" w:rsidR="006A22BE" w:rsidRDefault="006A22BE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0AA7CFE" w14:textId="281256ED" w:rsidR="009A0C17" w:rsidRDefault="009A0C17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29D8DC6" w14:textId="5154D04D" w:rsidR="006A22BE" w:rsidRDefault="006A22BE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DC7FEFA" w14:textId="3C8D90F7" w:rsidR="006A22BE" w:rsidRDefault="006A22BE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DFF2CE6" w14:textId="77777777" w:rsidR="006A22BE" w:rsidRDefault="006A22BE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C50E63F" w14:textId="03B8A981" w:rsidR="00970922" w:rsidRPr="00213840" w:rsidRDefault="00970922" w:rsidP="00970922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</w:tc>
      </w:tr>
      <w:tr w:rsidR="00213840" w:rsidRPr="007E0F91" w14:paraId="2527C807" w14:textId="77777777" w:rsidTr="006A22BE">
        <w:tc>
          <w:tcPr>
            <w:tcW w:w="9351" w:type="dxa"/>
          </w:tcPr>
          <w:p w14:paraId="79C2B0B6" w14:textId="77777777" w:rsidR="00066194" w:rsidRDefault="00066194" w:rsidP="00213840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sz w:val="20"/>
                <w:szCs w:val="20"/>
                <w:lang w:eastAsia="ko-KR"/>
              </w:rPr>
              <w:t xml:space="preserve">Any other comments </w:t>
            </w:r>
          </w:p>
          <w:p w14:paraId="0C022E7F" w14:textId="36DBD31D" w:rsidR="00213840" w:rsidRPr="00540634" w:rsidRDefault="00066194" w:rsidP="00066194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066194">
              <w:rPr>
                <w:rFonts w:ascii="Arial" w:hAnsi="Arial" w:cs="Arial"/>
                <w:i/>
                <w:sz w:val="18"/>
                <w:szCs w:val="20"/>
                <w:lang w:eastAsia="ko-KR"/>
              </w:rPr>
              <w:t>(e.g. Feedback on SMSTDA Award</w:t>
            </w:r>
            <w:r>
              <w:rPr>
                <w:rFonts w:ascii="Arial" w:hAnsi="Arial" w:cs="Arial"/>
                <w:i/>
                <w:sz w:val="18"/>
                <w:szCs w:val="20"/>
                <w:lang w:eastAsia="ko-KR"/>
              </w:rPr>
              <w:t xml:space="preserve"> /</w:t>
            </w:r>
            <w:r w:rsidRPr="00066194">
              <w:rPr>
                <w:rFonts w:ascii="Arial" w:hAnsi="Arial" w:cs="Arial"/>
                <w:i/>
                <w:sz w:val="18"/>
                <w:szCs w:val="20"/>
                <w:lang w:eastAsia="ko-KR"/>
              </w:rPr>
              <w:t xml:space="preserve"> Challenges faced</w:t>
            </w:r>
            <w:bookmarkStart w:id="0" w:name="_GoBack"/>
            <w:bookmarkEnd w:id="0"/>
            <w:r w:rsidRPr="00066194">
              <w:rPr>
                <w:rFonts w:ascii="Arial" w:hAnsi="Arial" w:cs="Arial"/>
                <w:i/>
                <w:sz w:val="18"/>
                <w:szCs w:val="20"/>
                <w:lang w:eastAsia="ko-KR"/>
              </w:rPr>
              <w:t xml:space="preserve">) </w:t>
            </w:r>
          </w:p>
          <w:p w14:paraId="4ABE6925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74AEC80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05FB4C2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761C66A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7A204756" w14:textId="3BE18B41" w:rsidR="009A0C17" w:rsidRDefault="009A0C17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6A820DE" w14:textId="0B01BFD7" w:rsidR="006A22BE" w:rsidRDefault="006A22BE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D2950C1" w14:textId="7F9CA181" w:rsidR="006A22BE" w:rsidRDefault="006A22BE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6ECDB35" w14:textId="723DD092" w:rsidR="006A22BE" w:rsidRDefault="006A22BE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8776960" w14:textId="77777777" w:rsidR="006A22BE" w:rsidRDefault="006A22BE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A1C5FC0" w14:textId="77777777" w:rsidR="006A22BE" w:rsidRDefault="006A22BE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26C3FB2" w14:textId="77777777" w:rsidR="006A22BE" w:rsidRDefault="006A22BE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1B7FCC7" w14:textId="31E19B80" w:rsidR="006A22BE" w:rsidRDefault="006A22BE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717468E" w14:textId="12FA9340" w:rsidR="006A22BE" w:rsidRDefault="006A22BE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1EFB3AD" w14:textId="77777777" w:rsidR="006A22BE" w:rsidRDefault="006A22BE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7939DCEB" w14:textId="3BDD16E9" w:rsidR="009A0C17" w:rsidRDefault="009A0C17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BC4C615" w14:textId="77777777" w:rsidR="009A0C17" w:rsidRDefault="009A0C17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A223387" w14:textId="77777777" w:rsidR="009A0C17" w:rsidRDefault="009A0C17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6CBFFE0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B23FC02" w14:textId="77777777" w:rsid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0263765" w14:textId="7FB0E5BC" w:rsidR="00213840" w:rsidRPr="00213840" w:rsidRDefault="00213840" w:rsidP="0021384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</w:tc>
      </w:tr>
      <w:tr w:rsidR="009A0C17" w:rsidRPr="007E0F91" w14:paraId="58C17E18" w14:textId="77777777" w:rsidTr="006A22BE">
        <w:tc>
          <w:tcPr>
            <w:tcW w:w="9351" w:type="dxa"/>
          </w:tcPr>
          <w:p w14:paraId="482ADFCE" w14:textId="77777777" w:rsidR="009A0C17" w:rsidRDefault="009A0C17" w:rsidP="009A0C17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F7D2322" w14:textId="60661B1C" w:rsidR="009A0C17" w:rsidRDefault="009A0C17" w:rsidP="009A0C17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505B0">
              <w:rPr>
                <w:rFonts w:ascii="Arial" w:hAnsi="Arial" w:cs="Arial"/>
                <w:sz w:val="20"/>
                <w:szCs w:val="20"/>
                <w:lang w:eastAsia="ko-KR"/>
              </w:rPr>
              <w:t xml:space="preserve">At this moment, </w:t>
            </w:r>
          </w:p>
          <w:p w14:paraId="1EB9994F" w14:textId="77777777" w:rsidR="009A0C17" w:rsidRDefault="009A0C17" w:rsidP="009A0C17">
            <w:pPr>
              <w:pStyle w:val="NoSpacing"/>
              <w:ind w:left="360"/>
              <w:rPr>
                <w:rFonts w:ascii="Arial" w:hAnsi="Arial" w:cs="Arial"/>
                <w:i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eastAsia="ko-KR"/>
              </w:rPr>
              <w:t xml:space="preserve">(please check </w:t>
            </w:r>
            <w:sdt>
              <w:sdtPr>
                <w:rPr>
                  <w:rFonts w:ascii="Arial" w:hAnsi="Arial" w:cs="Arial"/>
                  <w:i/>
                  <w:sz w:val="20"/>
                  <w:szCs w:val="20"/>
                  <w:lang w:eastAsia="ko-KR"/>
                </w:rPr>
                <w:id w:val="-19490719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i/>
                    <w:sz w:val="20"/>
                    <w:szCs w:val="20"/>
                    <w:lang w:eastAsia="ko-KR"/>
                  </w:rPr>
                  <w:t>☒</w:t>
                </w:r>
              </w:sdtContent>
            </w:sdt>
            <w:r>
              <w:rPr>
                <w:rFonts w:ascii="Arial" w:hAnsi="Arial" w:cs="Arial"/>
                <w:i/>
                <w:sz w:val="20"/>
                <w:szCs w:val="20"/>
                <w:lang w:eastAsia="ko-KR"/>
              </w:rPr>
              <w:t xml:space="preserve"> where applicable)</w:t>
            </w:r>
          </w:p>
          <w:p w14:paraId="513B29E4" w14:textId="77777777" w:rsidR="009A0C17" w:rsidRPr="00BA62D8" w:rsidRDefault="009A0C17" w:rsidP="009A0C17">
            <w:pPr>
              <w:pStyle w:val="NoSpacing"/>
              <w:spacing w:line="276" w:lineRule="auto"/>
              <w:ind w:left="360"/>
              <w:rPr>
                <w:rFonts w:ascii="Arial" w:hAnsi="Arial" w:cs="Arial"/>
                <w:i/>
                <w:sz w:val="20"/>
                <w:szCs w:val="20"/>
                <w:lang w:eastAsia="ko-KR"/>
              </w:rPr>
            </w:pPr>
          </w:p>
          <w:p w14:paraId="65C2E086" w14:textId="77777777" w:rsidR="009A0C17" w:rsidRDefault="008B36C0" w:rsidP="009A0C17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  <w:sdt>
              <w:sdtPr>
                <w:rPr>
                  <w:rFonts w:ascii="Arial" w:hAnsi="Arial" w:cs="Arial"/>
                  <w:sz w:val="24"/>
                  <w:szCs w:val="20"/>
                  <w:lang w:eastAsia="ko-KR"/>
                </w:rPr>
                <w:id w:val="1673532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C17">
                  <w:rPr>
                    <w:rFonts w:ascii="MS Gothic" w:eastAsia="MS Gothic" w:hAnsi="MS Gothic" w:cs="Arial" w:hint="eastAsia"/>
                    <w:sz w:val="24"/>
                    <w:szCs w:val="20"/>
                    <w:lang w:eastAsia="ko-KR"/>
                  </w:rPr>
                  <w:t>☐</w:t>
                </w:r>
              </w:sdtContent>
            </w:sdt>
            <w:r w:rsidR="009A0C17">
              <w:rPr>
                <w:rFonts w:ascii="Arial" w:hAnsi="Arial" w:cs="Arial"/>
                <w:sz w:val="24"/>
                <w:szCs w:val="20"/>
                <w:lang w:eastAsia="ko-KR"/>
              </w:rPr>
              <w:t xml:space="preserve"> </w:t>
            </w:r>
            <w:r w:rsidR="009A0C17">
              <w:rPr>
                <w:rFonts w:ascii="Arial" w:hAnsi="Arial" w:cs="Arial"/>
                <w:sz w:val="20"/>
                <w:szCs w:val="20"/>
                <w:lang w:eastAsia="ko-KR"/>
              </w:rPr>
              <w:t>I am already a SingHealth Resident</w:t>
            </w:r>
          </w:p>
          <w:p w14:paraId="002C6693" w14:textId="77777777" w:rsidR="009A0C17" w:rsidRDefault="009A0C17" w:rsidP="009A0C17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267CC7A" w14:textId="77777777" w:rsidR="009A0C17" w:rsidRDefault="008B36C0" w:rsidP="009A0C17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  <w:sdt>
              <w:sdtPr>
                <w:rPr>
                  <w:rFonts w:ascii="Arial" w:hAnsi="Arial" w:cs="Arial"/>
                  <w:sz w:val="24"/>
                  <w:szCs w:val="20"/>
                  <w:lang w:eastAsia="ko-KR"/>
                </w:rPr>
                <w:id w:val="1226798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C17">
                  <w:rPr>
                    <w:rFonts w:ascii="MS Gothic" w:eastAsia="MS Gothic" w:hAnsi="MS Gothic" w:cs="Arial" w:hint="eastAsia"/>
                    <w:sz w:val="24"/>
                    <w:szCs w:val="20"/>
                    <w:lang w:eastAsia="ko-KR"/>
                  </w:rPr>
                  <w:t>☐</w:t>
                </w:r>
              </w:sdtContent>
            </w:sdt>
            <w:r w:rsidR="009A0C17">
              <w:rPr>
                <w:rFonts w:ascii="Arial" w:hAnsi="Arial" w:cs="Arial"/>
                <w:sz w:val="20"/>
                <w:szCs w:val="20"/>
                <w:lang w:eastAsia="ko-KR"/>
              </w:rPr>
              <w:t xml:space="preserve"> I have strong interest in SingHealth Residency</w:t>
            </w:r>
          </w:p>
          <w:p w14:paraId="231C2B35" w14:textId="77777777" w:rsidR="009A0C17" w:rsidRDefault="009A0C17" w:rsidP="009A0C17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AB24BAD" w14:textId="77777777" w:rsidR="009A0C17" w:rsidRDefault="008B36C0" w:rsidP="009A0C17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  <w:sdt>
              <w:sdtPr>
                <w:rPr>
                  <w:rFonts w:ascii="Arial" w:hAnsi="Arial" w:cs="Arial"/>
                  <w:sz w:val="24"/>
                  <w:szCs w:val="20"/>
                  <w:lang w:eastAsia="ko-KR"/>
                </w:rPr>
                <w:id w:val="617181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C17">
                  <w:rPr>
                    <w:rFonts w:ascii="MS Gothic" w:eastAsia="MS Gothic" w:hAnsi="MS Gothic" w:cs="Arial" w:hint="eastAsia"/>
                    <w:sz w:val="24"/>
                    <w:szCs w:val="20"/>
                    <w:lang w:eastAsia="ko-KR"/>
                  </w:rPr>
                  <w:t>☐</w:t>
                </w:r>
              </w:sdtContent>
            </w:sdt>
            <w:r w:rsidR="009A0C17">
              <w:rPr>
                <w:rFonts w:ascii="Arial" w:hAnsi="Arial" w:cs="Arial"/>
                <w:sz w:val="20"/>
                <w:szCs w:val="20"/>
                <w:lang w:eastAsia="ko-KR"/>
              </w:rPr>
              <w:t xml:space="preserve"> I am open to SingHealth Residency</w:t>
            </w:r>
          </w:p>
          <w:p w14:paraId="750DE0E5" w14:textId="77777777" w:rsidR="009A0C17" w:rsidRDefault="009A0C17" w:rsidP="009A0C17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3079A21C" w14:textId="77777777" w:rsidR="009A0C17" w:rsidRDefault="008B36C0" w:rsidP="009A0C17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  <w:sdt>
              <w:sdtPr>
                <w:rPr>
                  <w:rFonts w:ascii="Arial" w:hAnsi="Arial" w:cs="Arial"/>
                  <w:sz w:val="24"/>
                  <w:szCs w:val="20"/>
                  <w:lang w:eastAsia="ko-KR"/>
                </w:rPr>
                <w:id w:val="-1206870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C17">
                  <w:rPr>
                    <w:rFonts w:ascii="MS Gothic" w:eastAsia="MS Gothic" w:hAnsi="MS Gothic" w:cs="Arial" w:hint="eastAsia"/>
                    <w:sz w:val="24"/>
                    <w:szCs w:val="20"/>
                    <w:lang w:eastAsia="ko-KR"/>
                  </w:rPr>
                  <w:t>☐</w:t>
                </w:r>
              </w:sdtContent>
            </w:sdt>
            <w:r w:rsidR="009A0C17">
              <w:rPr>
                <w:rFonts w:ascii="Arial" w:hAnsi="Arial" w:cs="Arial"/>
                <w:sz w:val="20"/>
                <w:szCs w:val="20"/>
                <w:lang w:eastAsia="ko-KR"/>
              </w:rPr>
              <w:t xml:space="preserve"> I have alternative plans other than SingHealth Residency</w:t>
            </w:r>
          </w:p>
          <w:p w14:paraId="454CDBD2" w14:textId="77777777" w:rsidR="009A0C17" w:rsidRDefault="009A0C17" w:rsidP="009A0C17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3F7F325" w14:textId="7DD2B8B3" w:rsidR="00700A3D" w:rsidRDefault="008B36C0" w:rsidP="00700A3D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ko-KR"/>
                </w:rPr>
                <w:id w:val="1140469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C17">
                  <w:rPr>
                    <w:rFonts w:ascii="MS Gothic" w:eastAsia="MS Gothic" w:hAnsi="MS Gothic" w:cs="Arial" w:hint="eastAsia"/>
                    <w:sz w:val="20"/>
                    <w:szCs w:val="20"/>
                    <w:lang w:eastAsia="ko-KR"/>
                  </w:rPr>
                  <w:t>☐</w:t>
                </w:r>
              </w:sdtContent>
            </w:sdt>
            <w:r w:rsidR="009A0C17">
              <w:rPr>
                <w:rFonts w:ascii="Arial" w:hAnsi="Arial" w:cs="Arial"/>
                <w:sz w:val="20"/>
                <w:szCs w:val="20"/>
                <w:lang w:eastAsia="ko-KR"/>
              </w:rPr>
              <w:t xml:space="preserve"> Other inputs (please specify): </w:t>
            </w:r>
          </w:p>
          <w:p w14:paraId="11287948" w14:textId="0104C580" w:rsidR="00700A3D" w:rsidRDefault="00700A3D" w:rsidP="006A22BE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7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03B30" w:rsidRPr="00213840" w14:paraId="1D97C8D7" w14:textId="77777777" w:rsidTr="006A22BE">
        <w:trPr>
          <w:trHeight w:hRule="exact" w:val="432"/>
          <w:tblHeader/>
        </w:trPr>
        <w:tc>
          <w:tcPr>
            <w:tcW w:w="9351" w:type="dxa"/>
            <w:shd w:val="clear" w:color="auto" w:fill="C6D9F1" w:themeFill="text2" w:themeFillTint="33"/>
            <w:vAlign w:val="center"/>
          </w:tcPr>
          <w:p w14:paraId="6D7ADDB1" w14:textId="77777777" w:rsidR="00703B30" w:rsidRPr="00213840" w:rsidRDefault="00703B30" w:rsidP="00703B30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213840">
              <w:rPr>
                <w:rFonts w:ascii="Arial" w:hAnsi="Arial" w:cs="Arial"/>
                <w:b/>
                <w:sz w:val="20"/>
                <w:szCs w:val="20"/>
                <w:lang w:eastAsia="ko-KR"/>
              </w:rPr>
              <w:lastRenderedPageBreak/>
              <w:t>Section 2 – Comments by Supervising Faculty</w:t>
            </w:r>
          </w:p>
        </w:tc>
      </w:tr>
      <w:tr w:rsidR="00703B30" w:rsidRPr="007E0F91" w14:paraId="38BB67D4" w14:textId="77777777" w:rsidTr="006A22BE">
        <w:tc>
          <w:tcPr>
            <w:tcW w:w="9351" w:type="dxa"/>
          </w:tcPr>
          <w:p w14:paraId="6300936E" w14:textId="77777777" w:rsidR="00703B30" w:rsidRDefault="00703B30" w:rsidP="00703B3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52DBD7F" w14:textId="5188E59B" w:rsidR="00703B30" w:rsidRDefault="00703B30" w:rsidP="00703B3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B714254" w14:textId="730A71C5" w:rsidR="00704B31" w:rsidRDefault="00704B31" w:rsidP="00703B3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72BB8A13" w14:textId="1FACF051" w:rsidR="00704B31" w:rsidRDefault="00704B31" w:rsidP="00703B3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488C1F2E" w14:textId="4294F3B0" w:rsidR="00704B31" w:rsidRDefault="00704B31" w:rsidP="00703B3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75587D1" w14:textId="77777777" w:rsidR="00704B31" w:rsidRDefault="00704B31" w:rsidP="00703B3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78CBAF2B" w14:textId="390C007A" w:rsidR="00704B31" w:rsidRDefault="00704B31" w:rsidP="00703B3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C7B2BE7" w14:textId="3C4FFFC1" w:rsidR="00704B31" w:rsidRDefault="00704B31" w:rsidP="00703B3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641369D9" w14:textId="57D0A8C2" w:rsidR="00704B31" w:rsidRDefault="00704B31" w:rsidP="00703B3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7AE70F23" w14:textId="77777777" w:rsidR="00704B31" w:rsidRDefault="00704B31" w:rsidP="00703B3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6CBA49A" w14:textId="77777777" w:rsidR="00703B30" w:rsidRDefault="00703B30" w:rsidP="00703B3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D767E43" w14:textId="77777777" w:rsidR="00703B30" w:rsidRDefault="00703B30" w:rsidP="00703B3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5D6B3C6" w14:textId="77777777" w:rsidR="00703B30" w:rsidRDefault="00703B30" w:rsidP="00703B30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</w:tc>
      </w:tr>
    </w:tbl>
    <w:p w14:paraId="4C662996" w14:textId="77777777" w:rsidR="00584217" w:rsidRPr="00584217" w:rsidRDefault="00584217" w:rsidP="00047182">
      <w:pPr>
        <w:pStyle w:val="NoSpacing"/>
        <w:rPr>
          <w:rFonts w:ascii="Arial" w:hAnsi="Arial" w:cs="Arial"/>
          <w:sz w:val="18"/>
          <w:szCs w:val="20"/>
          <w:lang w:eastAsia="ko-KR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253"/>
        <w:gridCol w:w="6098"/>
      </w:tblGrid>
      <w:tr w:rsidR="00446B9A" w14:paraId="29070FC6" w14:textId="77777777" w:rsidTr="006A22BE">
        <w:tc>
          <w:tcPr>
            <w:tcW w:w="3253" w:type="dxa"/>
            <w:shd w:val="clear" w:color="auto" w:fill="A6A6A6" w:themeFill="background1" w:themeFillShade="A6"/>
            <w:vAlign w:val="center"/>
          </w:tcPr>
          <w:p w14:paraId="75849585" w14:textId="31566CB3" w:rsidR="00446B9A" w:rsidRPr="00446B9A" w:rsidRDefault="00213840" w:rsidP="002D0861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>Endorsement by Supervising Faculty</w:t>
            </w:r>
          </w:p>
        </w:tc>
        <w:tc>
          <w:tcPr>
            <w:tcW w:w="6098" w:type="dxa"/>
          </w:tcPr>
          <w:p w14:paraId="291B5F3D" w14:textId="77777777" w:rsidR="00C0717C" w:rsidRDefault="00C0717C" w:rsidP="00C0717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A2182F3" w14:textId="77777777" w:rsidR="00C0717C" w:rsidRDefault="00C0717C" w:rsidP="00C0717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12A96B50" w14:textId="77777777" w:rsidR="00C0717C" w:rsidRDefault="00C0717C" w:rsidP="00C0717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08869709" w14:textId="77777777" w:rsidR="00C0717C" w:rsidRDefault="00C0717C" w:rsidP="00C0717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2E5CE5E0" w14:textId="77777777" w:rsidR="00C0717C" w:rsidRDefault="00C0717C" w:rsidP="00C0717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  <w:p w14:paraId="5C3FBB08" w14:textId="77777777" w:rsidR="00446B9A" w:rsidRDefault="00C0717C" w:rsidP="00C0717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sz w:val="20"/>
                <w:szCs w:val="20"/>
                <w:lang w:eastAsia="ko-KR"/>
              </w:rPr>
              <w:t>______________________________</w:t>
            </w:r>
          </w:p>
          <w:p w14:paraId="3CEB7F4B" w14:textId="77777777" w:rsidR="00C0717C" w:rsidRDefault="00C0717C" w:rsidP="00C0717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sz w:val="20"/>
                <w:szCs w:val="20"/>
                <w:lang w:eastAsia="ko-KR"/>
              </w:rPr>
              <w:t>(Name and Signature)</w:t>
            </w:r>
          </w:p>
          <w:p w14:paraId="7A68FEE2" w14:textId="4B1C728C" w:rsidR="00C0717C" w:rsidRDefault="00C0717C" w:rsidP="00C0717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</w:tc>
      </w:tr>
      <w:tr w:rsidR="001874C2" w14:paraId="3D1FE096" w14:textId="77777777" w:rsidTr="006A22BE">
        <w:trPr>
          <w:trHeight w:val="553"/>
        </w:trPr>
        <w:tc>
          <w:tcPr>
            <w:tcW w:w="3253" w:type="dxa"/>
            <w:shd w:val="clear" w:color="auto" w:fill="A6A6A6" w:themeFill="background1" w:themeFillShade="A6"/>
            <w:vAlign w:val="center"/>
          </w:tcPr>
          <w:p w14:paraId="44A5CB1D" w14:textId="64FDC5FA" w:rsidR="001874C2" w:rsidRDefault="001874C2" w:rsidP="002D0861">
            <w:pPr>
              <w:pStyle w:val="NoSpacing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Cs w:val="20"/>
                <w:lang w:eastAsia="ko-KR"/>
              </w:rPr>
              <w:t>Date Submitted</w:t>
            </w:r>
          </w:p>
        </w:tc>
        <w:tc>
          <w:tcPr>
            <w:tcW w:w="6098" w:type="dxa"/>
            <w:vAlign w:val="center"/>
          </w:tcPr>
          <w:p w14:paraId="276DDF65" w14:textId="77777777" w:rsidR="001874C2" w:rsidRDefault="001874C2" w:rsidP="00012CC0">
            <w:pPr>
              <w:pStyle w:val="NoSpacing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</w:tc>
      </w:tr>
    </w:tbl>
    <w:p w14:paraId="1A7FDE45" w14:textId="77777777" w:rsidR="00540634" w:rsidRDefault="00540634" w:rsidP="00047182">
      <w:pPr>
        <w:pStyle w:val="NoSpacing"/>
        <w:rPr>
          <w:rFonts w:ascii="Arial" w:hAnsi="Arial" w:cs="Arial"/>
          <w:i/>
          <w:sz w:val="16"/>
          <w:szCs w:val="20"/>
          <w:lang w:eastAsia="ko-KR"/>
        </w:rPr>
      </w:pPr>
    </w:p>
    <w:p w14:paraId="04602C4E" w14:textId="204F37C5" w:rsidR="00DC278A" w:rsidRPr="00DC278A" w:rsidRDefault="00DC278A" w:rsidP="00047182">
      <w:pPr>
        <w:pStyle w:val="NoSpacing"/>
        <w:rPr>
          <w:rFonts w:ascii="Arial" w:hAnsi="Arial" w:cs="Arial"/>
          <w:i/>
          <w:sz w:val="16"/>
          <w:szCs w:val="20"/>
          <w:lang w:eastAsia="ko-KR"/>
        </w:rPr>
      </w:pPr>
      <w:r>
        <w:rPr>
          <w:rFonts w:ascii="Arial" w:hAnsi="Arial" w:cs="Arial"/>
          <w:i/>
          <w:sz w:val="16"/>
          <w:szCs w:val="20"/>
          <w:lang w:eastAsia="ko-KR"/>
        </w:rPr>
        <w:t xml:space="preserve">Updated on </w:t>
      </w:r>
      <w:r w:rsidR="009A0C17">
        <w:rPr>
          <w:rFonts w:ascii="Arial" w:hAnsi="Arial" w:cs="Arial"/>
          <w:i/>
          <w:sz w:val="16"/>
          <w:szCs w:val="20"/>
          <w:lang w:eastAsia="ko-KR"/>
        </w:rPr>
        <w:t xml:space="preserve">1 </w:t>
      </w:r>
      <w:r w:rsidR="00F84BED">
        <w:rPr>
          <w:rFonts w:ascii="Arial" w:hAnsi="Arial" w:cs="Arial"/>
          <w:i/>
          <w:sz w:val="16"/>
          <w:szCs w:val="20"/>
          <w:lang w:eastAsia="ko-KR"/>
        </w:rPr>
        <w:t>July</w:t>
      </w:r>
      <w:r w:rsidR="009A0C17">
        <w:rPr>
          <w:rFonts w:ascii="Arial" w:hAnsi="Arial" w:cs="Arial"/>
          <w:i/>
          <w:sz w:val="16"/>
          <w:szCs w:val="20"/>
          <w:lang w:eastAsia="ko-KR"/>
        </w:rPr>
        <w:t xml:space="preserve"> 2021</w:t>
      </w:r>
    </w:p>
    <w:sectPr w:rsidR="00DC278A" w:rsidRPr="00DC278A" w:rsidSect="0053422F">
      <w:headerReference w:type="default" r:id="rId11"/>
      <w:footerReference w:type="default" r:id="rId12"/>
      <w:pgSz w:w="11906" w:h="16838"/>
      <w:pgMar w:top="226" w:right="1440" w:bottom="1440" w:left="1440" w:header="446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07DC0C" w14:textId="77777777" w:rsidR="008B36C0" w:rsidRDefault="008B36C0" w:rsidP="00FA5644">
      <w:pPr>
        <w:spacing w:after="0" w:line="240" w:lineRule="auto"/>
      </w:pPr>
      <w:r>
        <w:separator/>
      </w:r>
    </w:p>
  </w:endnote>
  <w:endnote w:type="continuationSeparator" w:id="0">
    <w:p w14:paraId="1885C17F" w14:textId="77777777" w:rsidR="008B36C0" w:rsidRDefault="008B36C0" w:rsidP="00FA5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BDDC5" w14:textId="77777777" w:rsidR="00584217" w:rsidRPr="00A929B2" w:rsidRDefault="00584217" w:rsidP="00584217">
    <w:pPr>
      <w:pStyle w:val="Footer"/>
      <w:rPr>
        <w:lang w:val="en-US"/>
      </w:rPr>
    </w:pPr>
    <w:r>
      <w:rPr>
        <w:noProof/>
      </w:rPr>
      <w:drawing>
        <wp:inline distT="0" distB="0" distL="0" distR="0" wp14:anchorId="0AE77708" wp14:editId="6CCE24AD">
          <wp:extent cx="4800600" cy="793304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HQ_PatientsAtTheHea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4926" cy="794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A57A1" w14:textId="77777777" w:rsidR="008B36C0" w:rsidRDefault="008B36C0" w:rsidP="00FA5644">
      <w:pPr>
        <w:spacing w:after="0" w:line="240" w:lineRule="auto"/>
      </w:pPr>
      <w:r>
        <w:separator/>
      </w:r>
    </w:p>
  </w:footnote>
  <w:footnote w:type="continuationSeparator" w:id="0">
    <w:p w14:paraId="2AB48E4E" w14:textId="77777777" w:rsidR="008B36C0" w:rsidRDefault="008B36C0" w:rsidP="00FA5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04AD4" w14:textId="103CBA85" w:rsidR="001A1009" w:rsidRPr="009A0C17" w:rsidRDefault="003246C6" w:rsidP="00305C47">
    <w:pPr>
      <w:pStyle w:val="Header"/>
      <w:tabs>
        <w:tab w:val="left" w:pos="6946"/>
      </w:tabs>
      <w:rPr>
        <w:b/>
        <w:noProof/>
        <w:sz w:val="18"/>
      </w:rPr>
    </w:pPr>
    <w:r>
      <w:rPr>
        <w:b/>
        <w:noProof/>
        <w:sz w:val="18"/>
        <w:lang w:val="en-US" w:eastAsia="en-US"/>
      </w:rPr>
      <w:drawing>
        <wp:inline distT="0" distB="0" distL="0" distR="0" wp14:anchorId="04CC41BC" wp14:editId="1DB7988A">
          <wp:extent cx="5731510" cy="1015160"/>
          <wp:effectExtent l="0" t="0" r="254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non-Sensitiv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015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0C17">
      <w:rPr>
        <w:noProof/>
      </w:rPr>
      <w:t xml:space="preserve">                                                           </w:t>
    </w:r>
    <w:r w:rsidR="00305C47">
      <w:rPr>
        <w:b/>
        <w:noProof/>
        <w:sz w:val="18"/>
      </w:rPr>
      <w:tab/>
    </w:r>
    <w:r w:rsidR="0053422F">
      <w:rPr>
        <w:b/>
        <w:noProof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4F7CEC"/>
    <w:multiLevelType w:val="hybridMultilevel"/>
    <w:tmpl w:val="D2B8979C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4966608"/>
    <w:multiLevelType w:val="hybridMultilevel"/>
    <w:tmpl w:val="A00ED7E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B02"/>
    <w:rsid w:val="0000626E"/>
    <w:rsid w:val="00012CC0"/>
    <w:rsid w:val="000350B7"/>
    <w:rsid w:val="00047182"/>
    <w:rsid w:val="000635BD"/>
    <w:rsid w:val="00066194"/>
    <w:rsid w:val="00066376"/>
    <w:rsid w:val="000908D2"/>
    <w:rsid w:val="00097A1B"/>
    <w:rsid w:val="000C2460"/>
    <w:rsid w:val="000F4BF4"/>
    <w:rsid w:val="00106130"/>
    <w:rsid w:val="001140D5"/>
    <w:rsid w:val="001202D4"/>
    <w:rsid w:val="00183810"/>
    <w:rsid w:val="001874C2"/>
    <w:rsid w:val="001A1009"/>
    <w:rsid w:val="001B715A"/>
    <w:rsid w:val="001B7C45"/>
    <w:rsid w:val="001D7D49"/>
    <w:rsid w:val="001F7E1C"/>
    <w:rsid w:val="00213840"/>
    <w:rsid w:val="00226DC4"/>
    <w:rsid w:val="00265B02"/>
    <w:rsid w:val="0027189B"/>
    <w:rsid w:val="002A3508"/>
    <w:rsid w:val="002B1F7B"/>
    <w:rsid w:val="002C0A28"/>
    <w:rsid w:val="002D0861"/>
    <w:rsid w:val="002F4C45"/>
    <w:rsid w:val="002F7810"/>
    <w:rsid w:val="00305AEF"/>
    <w:rsid w:val="00305C47"/>
    <w:rsid w:val="00311736"/>
    <w:rsid w:val="003118DA"/>
    <w:rsid w:val="0032092A"/>
    <w:rsid w:val="003246C6"/>
    <w:rsid w:val="00335E1F"/>
    <w:rsid w:val="00360574"/>
    <w:rsid w:val="003B233E"/>
    <w:rsid w:val="003C1739"/>
    <w:rsid w:val="00401448"/>
    <w:rsid w:val="00415527"/>
    <w:rsid w:val="00415EBB"/>
    <w:rsid w:val="004326FF"/>
    <w:rsid w:val="00446B9A"/>
    <w:rsid w:val="00454E71"/>
    <w:rsid w:val="004553E4"/>
    <w:rsid w:val="004674AD"/>
    <w:rsid w:val="00487EEB"/>
    <w:rsid w:val="00490A32"/>
    <w:rsid w:val="004F7441"/>
    <w:rsid w:val="0051284F"/>
    <w:rsid w:val="00514A2D"/>
    <w:rsid w:val="005241F7"/>
    <w:rsid w:val="00525268"/>
    <w:rsid w:val="0052631E"/>
    <w:rsid w:val="0053422F"/>
    <w:rsid w:val="00540634"/>
    <w:rsid w:val="00571ADF"/>
    <w:rsid w:val="00573B90"/>
    <w:rsid w:val="00584217"/>
    <w:rsid w:val="005C6B8D"/>
    <w:rsid w:val="005C7445"/>
    <w:rsid w:val="006473BA"/>
    <w:rsid w:val="00647CB1"/>
    <w:rsid w:val="006505B0"/>
    <w:rsid w:val="00655F78"/>
    <w:rsid w:val="00681ECB"/>
    <w:rsid w:val="006A22BE"/>
    <w:rsid w:val="006A6C92"/>
    <w:rsid w:val="006B6E67"/>
    <w:rsid w:val="006D119D"/>
    <w:rsid w:val="006F6324"/>
    <w:rsid w:val="00700A3D"/>
    <w:rsid w:val="00703B30"/>
    <w:rsid w:val="00704B31"/>
    <w:rsid w:val="00706542"/>
    <w:rsid w:val="00767CC0"/>
    <w:rsid w:val="007A24CB"/>
    <w:rsid w:val="007E0F91"/>
    <w:rsid w:val="007F440A"/>
    <w:rsid w:val="007F77CF"/>
    <w:rsid w:val="00831FDF"/>
    <w:rsid w:val="008B36C0"/>
    <w:rsid w:val="008D2031"/>
    <w:rsid w:val="008D2934"/>
    <w:rsid w:val="0093519D"/>
    <w:rsid w:val="00936A9A"/>
    <w:rsid w:val="00944105"/>
    <w:rsid w:val="00960BBA"/>
    <w:rsid w:val="00970922"/>
    <w:rsid w:val="00973067"/>
    <w:rsid w:val="009A0C17"/>
    <w:rsid w:val="009A7A7F"/>
    <w:rsid w:val="009B079E"/>
    <w:rsid w:val="009C0FFA"/>
    <w:rsid w:val="009E21EB"/>
    <w:rsid w:val="00A20CAA"/>
    <w:rsid w:val="00A36720"/>
    <w:rsid w:val="00A37BF8"/>
    <w:rsid w:val="00A64E80"/>
    <w:rsid w:val="00AA6879"/>
    <w:rsid w:val="00AF2F35"/>
    <w:rsid w:val="00B4254E"/>
    <w:rsid w:val="00B56C8A"/>
    <w:rsid w:val="00B60D77"/>
    <w:rsid w:val="00B715B6"/>
    <w:rsid w:val="00B81FA4"/>
    <w:rsid w:val="00BA62D8"/>
    <w:rsid w:val="00BC0C39"/>
    <w:rsid w:val="00BC691B"/>
    <w:rsid w:val="00BD3BE0"/>
    <w:rsid w:val="00BE5F63"/>
    <w:rsid w:val="00C004D6"/>
    <w:rsid w:val="00C0717C"/>
    <w:rsid w:val="00C3060F"/>
    <w:rsid w:val="00C6675C"/>
    <w:rsid w:val="00C7445E"/>
    <w:rsid w:val="00C80759"/>
    <w:rsid w:val="00CB08C2"/>
    <w:rsid w:val="00CB41D0"/>
    <w:rsid w:val="00CC3FC0"/>
    <w:rsid w:val="00D02D75"/>
    <w:rsid w:val="00D077C6"/>
    <w:rsid w:val="00D1270E"/>
    <w:rsid w:val="00D22466"/>
    <w:rsid w:val="00D42961"/>
    <w:rsid w:val="00D477ED"/>
    <w:rsid w:val="00D80D72"/>
    <w:rsid w:val="00D9165E"/>
    <w:rsid w:val="00D95432"/>
    <w:rsid w:val="00DA6F22"/>
    <w:rsid w:val="00DC2683"/>
    <w:rsid w:val="00DC278A"/>
    <w:rsid w:val="00DE3DCB"/>
    <w:rsid w:val="00DF0459"/>
    <w:rsid w:val="00E13ED1"/>
    <w:rsid w:val="00E2482E"/>
    <w:rsid w:val="00E30296"/>
    <w:rsid w:val="00E368CF"/>
    <w:rsid w:val="00E56772"/>
    <w:rsid w:val="00EF3EDB"/>
    <w:rsid w:val="00F11421"/>
    <w:rsid w:val="00F84BED"/>
    <w:rsid w:val="00F953C7"/>
    <w:rsid w:val="00FA2B44"/>
    <w:rsid w:val="00FA5644"/>
    <w:rsid w:val="00FF1A91"/>
    <w:rsid w:val="00FF48A9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632A0"/>
  <w15:docId w15:val="{475DE1E3-F442-4627-9346-CA42F26AA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SG" w:eastAsia="zh-CN" w:bidi="ta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0F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56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56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644"/>
  </w:style>
  <w:style w:type="paragraph" w:styleId="Footer">
    <w:name w:val="footer"/>
    <w:basedOn w:val="Normal"/>
    <w:link w:val="FooterChar"/>
    <w:uiPriority w:val="99"/>
    <w:unhideWhenUsed/>
    <w:rsid w:val="00FA56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644"/>
  </w:style>
  <w:style w:type="character" w:styleId="Hyperlink">
    <w:name w:val="Hyperlink"/>
    <w:uiPriority w:val="99"/>
    <w:unhideWhenUsed/>
    <w:rsid w:val="00FA5644"/>
    <w:rPr>
      <w:color w:val="0000FF"/>
      <w:u w:val="single"/>
    </w:rPr>
  </w:style>
  <w:style w:type="paragraph" w:styleId="NoSpacing">
    <w:name w:val="No Spacing"/>
    <w:uiPriority w:val="1"/>
    <w:qFormat/>
    <w:rsid w:val="00CB08C2"/>
    <w:rPr>
      <w:sz w:val="22"/>
      <w:szCs w:val="22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7E0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styleId="SubtleEmphasis">
    <w:name w:val="Subtle Emphasis"/>
    <w:basedOn w:val="DefaultParagraphFont"/>
    <w:uiPriority w:val="19"/>
    <w:qFormat/>
    <w:rsid w:val="007E0F91"/>
    <w:rPr>
      <w:i/>
      <w:iCs/>
      <w:color w:val="808080" w:themeColor="text1" w:themeTint="7F"/>
    </w:rPr>
  </w:style>
  <w:style w:type="table" w:styleId="TableGrid">
    <w:name w:val="Table Grid"/>
    <w:basedOn w:val="TableNormal"/>
    <w:uiPriority w:val="59"/>
    <w:rsid w:val="007E0F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50B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567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67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6772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7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772"/>
    <w:rPr>
      <w:b/>
      <w:bCs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seossp\Documents\2015\SingHealth_Corporate_Identity\Stationery\Letterhead\1_SingHealth\SingHealthLetterhead_Feb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DA46D3FA2FA84BAC5498D989004D73" ma:contentTypeVersion="1" ma:contentTypeDescription="Create a new document." ma:contentTypeScope="" ma:versionID="eb2d7ce307b495d40f201b9b9d1ca50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1DD52-2240-4231-8354-1AA48185FD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E2C042-0011-4A93-96C0-D3D46CA5459C}"/>
</file>

<file path=customXml/itemProps3.xml><?xml version="1.0" encoding="utf-8"?>
<ds:datastoreItem xmlns:ds="http://schemas.openxmlformats.org/officeDocument/2006/customXml" ds:itemID="{DEB8D2A9-1322-4C2A-905B-19737179108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353A972-8804-4F54-80C4-FC488CA5A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SingHealthLetterhead_Feb2015</Template>
  <TotalTime>238</TotalTime>
  <Pages>3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Junie</dc:creator>
  <cp:lastModifiedBy>Lin Qiaojun</cp:lastModifiedBy>
  <cp:revision>38</cp:revision>
  <cp:lastPrinted>2016-10-25T02:29:00Z</cp:lastPrinted>
  <dcterms:created xsi:type="dcterms:W3CDTF">2019-11-15T15:48:00Z</dcterms:created>
  <dcterms:modified xsi:type="dcterms:W3CDTF">2021-06-29T11:23:00Z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0x0101008CDA46D3FA2FA84BAC5498D989004D73</vt:lpwstr>
  </property>
</Properties>
</file>